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ewsletterTable"/>
        <w:tblW w:w="3220" w:type="pct"/>
        <w:tblLook w:val="0660" w:firstRow="1" w:lastRow="1" w:firstColumn="0" w:lastColumn="0" w:noHBand="1" w:noVBand="1"/>
        <w:tblDescription w:val="Title"/>
      </w:tblPr>
      <w:tblGrid>
        <w:gridCol w:w="6955"/>
      </w:tblGrid>
      <w:tr w:rsidR="005D5BF5" w14:paraId="3395FF52"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659C2DCD" w14:textId="77777777" w:rsidR="005D5BF5" w:rsidRPr="00E037D8" w:rsidRDefault="005D5BF5">
            <w:pPr>
              <w:pStyle w:val="TableSpace"/>
              <w:rPr>
                <w:b/>
              </w:rPr>
            </w:pPr>
          </w:p>
        </w:tc>
      </w:tr>
      <w:tr w:rsidR="005D5BF5" w14:paraId="2964CF7F" w14:textId="77777777" w:rsidTr="005D5BF5">
        <w:tc>
          <w:tcPr>
            <w:tcW w:w="5000" w:type="pct"/>
          </w:tcPr>
          <w:p w14:paraId="1C70AB35" w14:textId="77777777" w:rsidR="005D5BF5" w:rsidRPr="00E037D8" w:rsidRDefault="00975749" w:rsidP="00975749">
            <w:pPr>
              <w:pStyle w:val="Title"/>
              <w:rPr>
                <w:b/>
              </w:rPr>
            </w:pPr>
            <w:r w:rsidRPr="00E037D8">
              <w:rPr>
                <w:b/>
              </w:rPr>
              <w:t>Mrs. Thomas’ December</w:t>
            </w:r>
            <w:r w:rsidR="00D32517" w:rsidRPr="00E037D8">
              <w:rPr>
                <w:b/>
              </w:rPr>
              <w:t xml:space="preserve"> Newsletter</w:t>
            </w:r>
          </w:p>
        </w:tc>
      </w:tr>
      <w:tr w:rsidR="005D5BF5" w14:paraId="0B273A89"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1B78FA4E" w14:textId="77777777" w:rsidR="005D5BF5" w:rsidRDefault="005D5BF5">
            <w:pPr>
              <w:pStyle w:val="TableSpace"/>
            </w:pPr>
          </w:p>
        </w:tc>
      </w:tr>
    </w:tbl>
    <w:p w14:paraId="7AFD5615" w14:textId="5B24079E" w:rsidR="005D5BF5" w:rsidRPr="00E756E9" w:rsidRDefault="00D32517" w:rsidP="00577BBB">
      <w:pPr>
        <w:pStyle w:val="Organization"/>
        <w:ind w:left="0"/>
        <w:rPr>
          <w:rFonts w:ascii="Arial Rounded MT Bold" w:hAnsi="Arial Rounded MT Bold"/>
        </w:rPr>
      </w:pPr>
      <w:r w:rsidRPr="00E756E9">
        <w:rPr>
          <w:rFonts w:ascii="Arial Rounded MT Bold" w:hAnsi="Arial Rounded MT Bold"/>
          <w:noProof/>
        </w:rPr>
        <mc:AlternateContent>
          <mc:Choice Requires="wps">
            <w:drawing>
              <wp:anchor distT="0" distB="0" distL="114300" distR="114300" simplePos="0" relativeHeight="251659776" behindDoc="0" locked="0" layoutInCell="1" allowOverlap="0" wp14:anchorId="7F363684" wp14:editId="5DD65D03">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F6D5B" w14:textId="77777777" w:rsidR="005D5BF5" w:rsidRDefault="00052748">
                            <w:pPr>
                              <w:pStyle w:val="Photo"/>
                            </w:pPr>
                            <w:r>
                              <w:rPr>
                                <w:noProof/>
                              </w:rPr>
                              <w:drawing>
                                <wp:inline distT="0" distB="0" distL="0" distR="0" wp14:anchorId="37A58E59" wp14:editId="6552AC78">
                                  <wp:extent cx="1645432" cy="218990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76[1].jpg"/>
                                          <pic:cNvPicPr/>
                                        </pic:nvPicPr>
                                        <pic:blipFill>
                                          <a:blip r:embed="rId10">
                                            <a:extLst>
                                              <a:ext uri="{28A0092B-C50C-407E-A947-70E740481C1C}">
                                                <a14:useLocalDpi xmlns:a14="http://schemas.microsoft.com/office/drawing/2010/main" val="0"/>
                                              </a:ext>
                                            </a:extLst>
                                          </a:blip>
                                          <a:stretch>
                                            <a:fillRect/>
                                          </a:stretch>
                                        </pic:blipFill>
                                        <pic:spPr>
                                          <a:xfrm>
                                            <a:off x="0" y="0"/>
                                            <a:ext cx="1648142" cy="2193513"/>
                                          </a:xfrm>
                                          <a:prstGeom prst="rect">
                                            <a:avLst/>
                                          </a:prstGeom>
                                        </pic:spPr>
                                      </pic:pic>
                                    </a:graphicData>
                                  </a:graphic>
                                </wp:inline>
                              </w:drawing>
                            </w:r>
                          </w:p>
                          <w:p w14:paraId="5C530EA1" w14:textId="77777777" w:rsidR="005D5BF5" w:rsidRDefault="00D32517">
                            <w:pPr>
                              <w:pStyle w:val="Heading1"/>
                            </w:pPr>
                            <w:r>
                              <w:t>Upcoming Events</w:t>
                            </w:r>
                          </w:p>
                          <w:sdt>
                            <w:sdtPr>
                              <w:id w:val="-1391110566"/>
                              <w:placeholder>
                                <w:docPart w:val="E0BAD0A8EEEA4E82B3C63547D3E5F9F3"/>
                              </w:placeholder>
                              <w:date w:fullDate="2020-12-12T00:00:00Z">
                                <w:dateFormat w:val="MMMM d"/>
                                <w:lid w:val="en-US"/>
                                <w:storeMappedDataAs w:val="dateTime"/>
                                <w:calendar w:val="gregorian"/>
                              </w:date>
                            </w:sdtPr>
                            <w:sdtEndPr/>
                            <w:sdtContent>
                              <w:p w14:paraId="218FF56D" w14:textId="77777777" w:rsidR="005D5BF5" w:rsidRDefault="00052748">
                                <w:pPr>
                                  <w:pStyle w:val="Heading2"/>
                                </w:pPr>
                                <w:r>
                                  <w:t>December 12</w:t>
                                </w:r>
                              </w:p>
                            </w:sdtContent>
                          </w:sdt>
                          <w:p w14:paraId="2AC71EAE" w14:textId="3AC737F2" w:rsidR="005D5BF5" w:rsidRPr="00E037D8" w:rsidRDefault="00052748">
                            <w:pPr>
                              <w:rPr>
                                <w:color w:val="704A85" w:themeColor="accent5" w:themeShade="BF"/>
                              </w:rPr>
                            </w:pPr>
                            <w:r w:rsidRPr="00E037D8">
                              <w:rPr>
                                <w:color w:val="704A85" w:themeColor="accent5" w:themeShade="BF"/>
                              </w:rPr>
                              <w:t>Reading Under the Stars with Principal Woodall @5:00 pm</w:t>
                            </w:r>
                          </w:p>
                          <w:sdt>
                            <w:sdtPr>
                              <w:id w:val="-114067119"/>
                              <w:placeholder>
                                <w:docPart w:val="5895C8FFB7A6450AB095EB08FA591530"/>
                              </w:placeholder>
                              <w:date w:fullDate="2020-12-17T00:00:00Z">
                                <w:dateFormat w:val="MMMM d"/>
                                <w:lid w:val="en-US"/>
                                <w:storeMappedDataAs w:val="dateTime"/>
                                <w:calendar w:val="gregorian"/>
                              </w:date>
                            </w:sdtPr>
                            <w:sdtContent>
                              <w:p w14:paraId="31FD383B" w14:textId="77777777" w:rsidR="00E037D8" w:rsidRDefault="00E037D8" w:rsidP="00E037D8">
                                <w:pPr>
                                  <w:pStyle w:val="Heading2"/>
                                </w:pPr>
                                <w:r>
                                  <w:t>December 17</w:t>
                                </w:r>
                              </w:p>
                            </w:sdtContent>
                          </w:sdt>
                          <w:p w14:paraId="07BA1682" w14:textId="5A630380" w:rsidR="00E037D8" w:rsidRPr="00E037D8" w:rsidRDefault="00E037D8" w:rsidP="00E037D8">
                            <w:pPr>
                              <w:rPr>
                                <w:color w:val="704A85" w:themeColor="accent5" w:themeShade="BF"/>
                              </w:rPr>
                            </w:pPr>
                            <w:r w:rsidRPr="00E037D8">
                              <w:rPr>
                                <w:color w:val="704A85" w:themeColor="accent5" w:themeShade="BF"/>
                              </w:rPr>
                              <w:t>Title 1 Parent Meeting through Zoom. Link will be provided on teacher’s classroom page in Canvas</w:t>
                            </w:r>
                          </w:p>
                          <w:sdt>
                            <w:sdtPr>
                              <w:id w:val="1543165412"/>
                              <w:placeholder>
                                <w:docPart w:val="E0BAD0A8EEEA4E82B3C63547D3E5F9F3"/>
                              </w:placeholder>
                              <w:date w:fullDate="2020-12-22T00:00:00Z">
                                <w:dateFormat w:val="MMMM d"/>
                                <w:lid w:val="en-US"/>
                                <w:storeMappedDataAs w:val="dateTime"/>
                                <w:calendar w:val="gregorian"/>
                              </w:date>
                            </w:sdtPr>
                            <w:sdtEndPr/>
                            <w:sdtContent>
                              <w:p w14:paraId="33F0C903" w14:textId="77777777" w:rsidR="005D5BF5" w:rsidRDefault="00052748">
                                <w:pPr>
                                  <w:pStyle w:val="Heading2"/>
                                </w:pPr>
                                <w:r>
                                  <w:t>December 22</w:t>
                                </w:r>
                              </w:p>
                            </w:sdtContent>
                          </w:sdt>
                          <w:p w14:paraId="375C3CBA" w14:textId="77777777" w:rsidR="005D5BF5" w:rsidRPr="00E037D8" w:rsidRDefault="00052748">
                            <w:pPr>
                              <w:rPr>
                                <w:color w:val="704A85" w:themeColor="accent5" w:themeShade="BF"/>
                              </w:rPr>
                            </w:pPr>
                            <w:r w:rsidRPr="00E037D8">
                              <w:rPr>
                                <w:color w:val="704A85" w:themeColor="accent5" w:themeShade="BF"/>
                              </w:rPr>
                              <w:t>Classroom Christmas Party@1:30pm</w:t>
                            </w:r>
                          </w:p>
                          <w:tbl>
                            <w:tblPr>
                              <w:tblStyle w:val="NewsletterTable"/>
                              <w:tblW w:w="5000" w:type="pct"/>
                              <w:jc w:val="center"/>
                              <w:tblLook w:val="04A0" w:firstRow="1" w:lastRow="0" w:firstColumn="1" w:lastColumn="0" w:noHBand="0" w:noVBand="1"/>
                              <w:tblDescription w:val="Announcement table"/>
                            </w:tblPr>
                            <w:tblGrid>
                              <w:gridCol w:w="3424"/>
                            </w:tblGrid>
                            <w:tr w:rsidR="005D5BF5" w14:paraId="548887AF"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68926DBB" w14:textId="77777777" w:rsidR="005D5BF5" w:rsidRDefault="005D5BF5">
                                  <w:pPr>
                                    <w:pStyle w:val="TableSpace"/>
                                  </w:pPr>
                                </w:p>
                              </w:tc>
                            </w:tr>
                            <w:tr w:rsidR="005D5BF5" w14:paraId="034CD210" w14:textId="77777777" w:rsidTr="005D5BF5">
                              <w:trPr>
                                <w:trHeight w:val="5760"/>
                                <w:jc w:val="center"/>
                              </w:trPr>
                              <w:tc>
                                <w:tcPr>
                                  <w:tcW w:w="3439" w:type="dxa"/>
                                  <w:tcBorders>
                                    <w:top w:val="nil"/>
                                    <w:bottom w:val="nil"/>
                                  </w:tcBorders>
                                </w:tcPr>
                                <w:p w14:paraId="14CA1BDE" w14:textId="77777777" w:rsidR="005D5BF5" w:rsidRDefault="00D32517">
                                  <w:pPr>
                                    <w:pStyle w:val="Heading1"/>
                                    <w:outlineLvl w:val="0"/>
                                  </w:pPr>
                                  <w:r>
                                    <w:t>Important Announcement</w:t>
                                  </w:r>
                                </w:p>
                                <w:p w14:paraId="289BDE94" w14:textId="77777777" w:rsidR="008C1C39" w:rsidRPr="006617CF" w:rsidRDefault="008C1C39" w:rsidP="008C1C39">
                                  <w:pPr>
                                    <w:rPr>
                                      <w:color w:val="12739B" w:themeColor="accent1" w:themeShade="BF"/>
                                    </w:rPr>
                                  </w:pPr>
                                  <w:r w:rsidRPr="006617CF">
                                    <w:rPr>
                                      <w:b/>
                                      <w:color w:val="12739B" w:themeColor="accent1" w:themeShade="BF"/>
                                    </w:rPr>
                                    <w:t>Christmas Pictures-</w:t>
                                  </w:r>
                                  <w:r w:rsidRPr="006617CF">
                                    <w:rPr>
                                      <w:color w:val="12739B" w:themeColor="accent1" w:themeShade="BF"/>
                                    </w:rPr>
                                    <w:t xml:space="preserve"> </w:t>
                                  </w:r>
                                </w:p>
                                <w:p w14:paraId="7EB69FD0" w14:textId="77777777" w:rsidR="005D5BF5" w:rsidRDefault="008C1C39" w:rsidP="008C1C39">
                                  <w:r>
                                    <w:t>Students will be taking Christmas pictures. Make sure your child is at school on time to take their picture with their class.</w:t>
                                  </w:r>
                                </w:p>
                                <w:p w14:paraId="3F1DFCC7" w14:textId="77777777" w:rsidR="008C1C39" w:rsidRDefault="008C1C39" w:rsidP="008C1C39"/>
                                <w:p w14:paraId="7C772ED6" w14:textId="77777777" w:rsidR="008C1C39" w:rsidRDefault="008C1C39" w:rsidP="008C1C39"/>
                              </w:tc>
                            </w:tr>
                          </w:tbl>
                          <w:p w14:paraId="35236F47"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7F363684" id="_x0000_t202" coordsize="21600,21600" o:spt="202" path="m,l,21600r21600,l21600,xe">
                <v:stroke joinstyle="miter"/>
                <v:path gradientshapeok="t" o:connecttype="rect"/>
              </v:shapetype>
              <v:shape id="Text Box 5" o:spid="_x0000_s1026" type="#_x0000_t202" alt="Newsletter sidebar 1" style="position:absolute;margin-left:0;margin-top:0;width:241.5pt;height:282pt;z-index:251659776;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14:paraId="403F6D5B" w14:textId="77777777" w:rsidR="005D5BF5" w:rsidRDefault="00052748">
                      <w:pPr>
                        <w:pStyle w:val="Photo"/>
                      </w:pPr>
                      <w:r>
                        <w:rPr>
                          <w:noProof/>
                        </w:rPr>
                        <w:drawing>
                          <wp:inline distT="0" distB="0" distL="0" distR="0" wp14:anchorId="37A58E59" wp14:editId="6552AC78">
                            <wp:extent cx="1645432" cy="218990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76[1].jpg"/>
                                    <pic:cNvPicPr/>
                                  </pic:nvPicPr>
                                  <pic:blipFill>
                                    <a:blip r:embed="rId10">
                                      <a:extLst>
                                        <a:ext uri="{28A0092B-C50C-407E-A947-70E740481C1C}">
                                          <a14:useLocalDpi xmlns:a14="http://schemas.microsoft.com/office/drawing/2010/main" val="0"/>
                                        </a:ext>
                                      </a:extLst>
                                    </a:blip>
                                    <a:stretch>
                                      <a:fillRect/>
                                    </a:stretch>
                                  </pic:blipFill>
                                  <pic:spPr>
                                    <a:xfrm>
                                      <a:off x="0" y="0"/>
                                      <a:ext cx="1648142" cy="2193513"/>
                                    </a:xfrm>
                                    <a:prstGeom prst="rect">
                                      <a:avLst/>
                                    </a:prstGeom>
                                  </pic:spPr>
                                </pic:pic>
                              </a:graphicData>
                            </a:graphic>
                          </wp:inline>
                        </w:drawing>
                      </w:r>
                    </w:p>
                    <w:p w14:paraId="5C530EA1" w14:textId="77777777" w:rsidR="005D5BF5" w:rsidRDefault="00D32517">
                      <w:pPr>
                        <w:pStyle w:val="Heading1"/>
                      </w:pPr>
                      <w:r>
                        <w:t>Upcoming Events</w:t>
                      </w:r>
                    </w:p>
                    <w:sdt>
                      <w:sdtPr>
                        <w:id w:val="-1391110566"/>
                        <w:placeholder>
                          <w:docPart w:val="E0BAD0A8EEEA4E82B3C63547D3E5F9F3"/>
                        </w:placeholder>
                        <w:date w:fullDate="2020-12-12T00:00:00Z">
                          <w:dateFormat w:val="MMMM d"/>
                          <w:lid w:val="en-US"/>
                          <w:storeMappedDataAs w:val="dateTime"/>
                          <w:calendar w:val="gregorian"/>
                        </w:date>
                      </w:sdtPr>
                      <w:sdtEndPr/>
                      <w:sdtContent>
                        <w:p w14:paraId="218FF56D" w14:textId="77777777" w:rsidR="005D5BF5" w:rsidRDefault="00052748">
                          <w:pPr>
                            <w:pStyle w:val="Heading2"/>
                          </w:pPr>
                          <w:r>
                            <w:t>December 12</w:t>
                          </w:r>
                        </w:p>
                      </w:sdtContent>
                    </w:sdt>
                    <w:p w14:paraId="2AC71EAE" w14:textId="3AC737F2" w:rsidR="005D5BF5" w:rsidRPr="00E037D8" w:rsidRDefault="00052748">
                      <w:pPr>
                        <w:rPr>
                          <w:color w:val="704A85" w:themeColor="accent5" w:themeShade="BF"/>
                        </w:rPr>
                      </w:pPr>
                      <w:r w:rsidRPr="00E037D8">
                        <w:rPr>
                          <w:color w:val="704A85" w:themeColor="accent5" w:themeShade="BF"/>
                        </w:rPr>
                        <w:t>Reading Under the Stars with Principal Woodall @5:00 pm</w:t>
                      </w:r>
                    </w:p>
                    <w:sdt>
                      <w:sdtPr>
                        <w:id w:val="-114067119"/>
                        <w:placeholder>
                          <w:docPart w:val="5895C8FFB7A6450AB095EB08FA591530"/>
                        </w:placeholder>
                        <w:date w:fullDate="2020-12-17T00:00:00Z">
                          <w:dateFormat w:val="MMMM d"/>
                          <w:lid w:val="en-US"/>
                          <w:storeMappedDataAs w:val="dateTime"/>
                          <w:calendar w:val="gregorian"/>
                        </w:date>
                      </w:sdtPr>
                      <w:sdtContent>
                        <w:p w14:paraId="31FD383B" w14:textId="77777777" w:rsidR="00E037D8" w:rsidRDefault="00E037D8" w:rsidP="00E037D8">
                          <w:pPr>
                            <w:pStyle w:val="Heading2"/>
                          </w:pPr>
                          <w:r>
                            <w:t>December 17</w:t>
                          </w:r>
                        </w:p>
                      </w:sdtContent>
                    </w:sdt>
                    <w:p w14:paraId="07BA1682" w14:textId="5A630380" w:rsidR="00E037D8" w:rsidRPr="00E037D8" w:rsidRDefault="00E037D8" w:rsidP="00E037D8">
                      <w:pPr>
                        <w:rPr>
                          <w:color w:val="704A85" w:themeColor="accent5" w:themeShade="BF"/>
                        </w:rPr>
                      </w:pPr>
                      <w:r w:rsidRPr="00E037D8">
                        <w:rPr>
                          <w:color w:val="704A85" w:themeColor="accent5" w:themeShade="BF"/>
                        </w:rPr>
                        <w:t>Title 1 Parent Meeting through Zoom. Link will be provided on teacher’s classroom page in Canvas</w:t>
                      </w:r>
                    </w:p>
                    <w:sdt>
                      <w:sdtPr>
                        <w:id w:val="1543165412"/>
                        <w:placeholder>
                          <w:docPart w:val="E0BAD0A8EEEA4E82B3C63547D3E5F9F3"/>
                        </w:placeholder>
                        <w:date w:fullDate="2020-12-22T00:00:00Z">
                          <w:dateFormat w:val="MMMM d"/>
                          <w:lid w:val="en-US"/>
                          <w:storeMappedDataAs w:val="dateTime"/>
                          <w:calendar w:val="gregorian"/>
                        </w:date>
                      </w:sdtPr>
                      <w:sdtEndPr/>
                      <w:sdtContent>
                        <w:p w14:paraId="33F0C903" w14:textId="77777777" w:rsidR="005D5BF5" w:rsidRDefault="00052748">
                          <w:pPr>
                            <w:pStyle w:val="Heading2"/>
                          </w:pPr>
                          <w:r>
                            <w:t>December 22</w:t>
                          </w:r>
                        </w:p>
                      </w:sdtContent>
                    </w:sdt>
                    <w:p w14:paraId="375C3CBA" w14:textId="77777777" w:rsidR="005D5BF5" w:rsidRPr="00E037D8" w:rsidRDefault="00052748">
                      <w:pPr>
                        <w:rPr>
                          <w:color w:val="704A85" w:themeColor="accent5" w:themeShade="BF"/>
                        </w:rPr>
                      </w:pPr>
                      <w:r w:rsidRPr="00E037D8">
                        <w:rPr>
                          <w:color w:val="704A85" w:themeColor="accent5" w:themeShade="BF"/>
                        </w:rPr>
                        <w:t>Classroom Christmas Party@1:30pm</w:t>
                      </w:r>
                    </w:p>
                    <w:tbl>
                      <w:tblPr>
                        <w:tblStyle w:val="NewsletterTable"/>
                        <w:tblW w:w="5000" w:type="pct"/>
                        <w:jc w:val="center"/>
                        <w:tblLook w:val="04A0" w:firstRow="1" w:lastRow="0" w:firstColumn="1" w:lastColumn="0" w:noHBand="0" w:noVBand="1"/>
                        <w:tblDescription w:val="Announcement table"/>
                      </w:tblPr>
                      <w:tblGrid>
                        <w:gridCol w:w="3424"/>
                      </w:tblGrid>
                      <w:tr w:rsidR="005D5BF5" w14:paraId="548887AF"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68926DBB" w14:textId="77777777" w:rsidR="005D5BF5" w:rsidRDefault="005D5BF5">
                            <w:pPr>
                              <w:pStyle w:val="TableSpace"/>
                            </w:pPr>
                          </w:p>
                        </w:tc>
                      </w:tr>
                      <w:tr w:rsidR="005D5BF5" w14:paraId="034CD210" w14:textId="77777777" w:rsidTr="005D5BF5">
                        <w:trPr>
                          <w:trHeight w:val="5760"/>
                          <w:jc w:val="center"/>
                        </w:trPr>
                        <w:tc>
                          <w:tcPr>
                            <w:tcW w:w="3439" w:type="dxa"/>
                            <w:tcBorders>
                              <w:top w:val="nil"/>
                              <w:bottom w:val="nil"/>
                            </w:tcBorders>
                          </w:tcPr>
                          <w:p w14:paraId="14CA1BDE" w14:textId="77777777" w:rsidR="005D5BF5" w:rsidRDefault="00D32517">
                            <w:pPr>
                              <w:pStyle w:val="Heading1"/>
                              <w:outlineLvl w:val="0"/>
                            </w:pPr>
                            <w:r>
                              <w:t>Important Announcement</w:t>
                            </w:r>
                          </w:p>
                          <w:p w14:paraId="289BDE94" w14:textId="77777777" w:rsidR="008C1C39" w:rsidRPr="006617CF" w:rsidRDefault="008C1C39" w:rsidP="008C1C39">
                            <w:pPr>
                              <w:rPr>
                                <w:color w:val="12739B" w:themeColor="accent1" w:themeShade="BF"/>
                              </w:rPr>
                            </w:pPr>
                            <w:r w:rsidRPr="006617CF">
                              <w:rPr>
                                <w:b/>
                                <w:color w:val="12739B" w:themeColor="accent1" w:themeShade="BF"/>
                              </w:rPr>
                              <w:t>Christmas Pictures-</w:t>
                            </w:r>
                            <w:r w:rsidRPr="006617CF">
                              <w:rPr>
                                <w:color w:val="12739B" w:themeColor="accent1" w:themeShade="BF"/>
                              </w:rPr>
                              <w:t xml:space="preserve"> </w:t>
                            </w:r>
                          </w:p>
                          <w:p w14:paraId="7EB69FD0" w14:textId="77777777" w:rsidR="005D5BF5" w:rsidRDefault="008C1C39" w:rsidP="008C1C39">
                            <w:r>
                              <w:t>Students will be taking Christmas pictures. Make sure your child is at school on time to take their picture with their class.</w:t>
                            </w:r>
                          </w:p>
                          <w:p w14:paraId="3F1DFCC7" w14:textId="77777777" w:rsidR="008C1C39" w:rsidRDefault="008C1C39" w:rsidP="008C1C39"/>
                          <w:p w14:paraId="7C772ED6" w14:textId="77777777" w:rsidR="008C1C39" w:rsidRDefault="008C1C39" w:rsidP="008C1C39"/>
                        </w:tc>
                      </w:tr>
                    </w:tbl>
                    <w:p w14:paraId="35236F47" w14:textId="77777777" w:rsidR="005D5BF5" w:rsidRDefault="005D5BF5">
                      <w:pPr>
                        <w:pStyle w:val="NoSpacing"/>
                      </w:pPr>
                    </w:p>
                  </w:txbxContent>
                </v:textbox>
                <w10:wrap type="square" side="left" anchorx="page" anchory="margin"/>
              </v:shape>
            </w:pict>
          </mc:Fallback>
        </mc:AlternateContent>
      </w:r>
      <w:r w:rsidR="00975749" w:rsidRPr="00E756E9">
        <w:rPr>
          <w:rFonts w:ascii="Arial Rounded MT Bold" w:hAnsi="Arial Rounded MT Bold"/>
        </w:rPr>
        <w:t>Using Technology through Reading</w:t>
      </w:r>
    </w:p>
    <w:p w14:paraId="1D9FC16A" w14:textId="76457954" w:rsidR="00AF7D7C" w:rsidRPr="00E037D8" w:rsidRDefault="00AF7D7C">
      <w:pPr>
        <w:pStyle w:val="ContactInfo"/>
        <w:rPr>
          <w:color w:val="704A85" w:themeColor="accent5" w:themeShade="BF"/>
          <w:sz w:val="24"/>
          <w:szCs w:val="24"/>
        </w:rPr>
      </w:pPr>
      <w:r w:rsidRPr="00E037D8">
        <w:rPr>
          <w:color w:val="704A85" w:themeColor="accent5" w:themeShade="BF"/>
          <w:sz w:val="24"/>
          <w:szCs w:val="24"/>
        </w:rPr>
        <w:t xml:space="preserve">Email: </w:t>
      </w:r>
      <w:hyperlink r:id="rId11" w:history="1">
        <w:r w:rsidRPr="00E037D8">
          <w:rPr>
            <w:rStyle w:val="Hyperlink"/>
            <w:color w:val="704A85" w:themeColor="accent5" w:themeShade="BF"/>
            <w:sz w:val="24"/>
            <w:szCs w:val="24"/>
          </w:rPr>
          <w:t>Thomas.shantina.r@muscogee.k12.ga.us</w:t>
        </w:r>
      </w:hyperlink>
      <w:r w:rsidR="00E756E9" w:rsidRPr="00E037D8">
        <w:rPr>
          <w:color w:val="704A85" w:themeColor="accent5" w:themeShade="BF"/>
          <w:sz w:val="24"/>
          <w:szCs w:val="24"/>
        </w:rPr>
        <w:t xml:space="preserve"> </w:t>
      </w:r>
    </w:p>
    <w:p w14:paraId="16E410E2" w14:textId="6F11E9FC" w:rsidR="00E756E9" w:rsidRPr="00E037D8" w:rsidRDefault="00E756E9">
      <w:pPr>
        <w:pStyle w:val="ContactInfo"/>
        <w:rPr>
          <w:color w:val="704A85" w:themeColor="accent5" w:themeShade="BF"/>
          <w:sz w:val="24"/>
          <w:szCs w:val="24"/>
        </w:rPr>
      </w:pPr>
      <w:hyperlink r:id="rId12" w:history="1">
        <w:r w:rsidRPr="00E037D8">
          <w:rPr>
            <w:rStyle w:val="Hyperlink"/>
            <w:color w:val="704A85" w:themeColor="accent5" w:themeShade="BF"/>
            <w:sz w:val="24"/>
            <w:szCs w:val="24"/>
          </w:rPr>
          <w:t>Sthomas7563@troy.edu</w:t>
        </w:r>
      </w:hyperlink>
    </w:p>
    <w:p w14:paraId="41B59FCC" w14:textId="76F9B794" w:rsidR="00AF7D7C" w:rsidRPr="00E037D8" w:rsidRDefault="00E756E9" w:rsidP="00E756E9">
      <w:pPr>
        <w:pStyle w:val="ContactInfo"/>
        <w:ind w:left="0"/>
        <w:rPr>
          <w:color w:val="704A85" w:themeColor="accent5" w:themeShade="BF"/>
          <w:sz w:val="24"/>
          <w:szCs w:val="24"/>
        </w:rPr>
      </w:pPr>
      <w:r w:rsidRPr="00E037D8">
        <w:rPr>
          <w:color w:val="704A85" w:themeColor="accent5" w:themeShade="BF"/>
          <w:sz w:val="24"/>
          <w:szCs w:val="24"/>
        </w:rPr>
        <w:t xml:space="preserve">  </w:t>
      </w:r>
      <w:r w:rsidR="00AF7D7C" w:rsidRPr="00E037D8">
        <w:rPr>
          <w:color w:val="704A85" w:themeColor="accent5" w:themeShade="BF"/>
          <w:sz w:val="24"/>
          <w:szCs w:val="24"/>
        </w:rPr>
        <w:t>Contact: (706) 566- 7345</w:t>
      </w:r>
    </w:p>
    <w:p w14:paraId="5093A40F" w14:textId="77777777" w:rsidR="00AF7D7C" w:rsidRPr="00E037D8" w:rsidRDefault="00AF7D7C">
      <w:pPr>
        <w:pStyle w:val="ContactInfo"/>
        <w:rPr>
          <w:color w:val="704A85" w:themeColor="accent5" w:themeShade="BF"/>
          <w:sz w:val="24"/>
          <w:szCs w:val="24"/>
        </w:rPr>
      </w:pPr>
      <w:r w:rsidRPr="00E037D8">
        <w:rPr>
          <w:color w:val="704A85" w:themeColor="accent5" w:themeShade="BF"/>
          <w:sz w:val="24"/>
          <w:szCs w:val="24"/>
        </w:rPr>
        <w:t>Address: 2951 Martin Luther King Jr. Boulevard</w:t>
      </w:r>
      <w:r w:rsidR="00577BBB" w:rsidRPr="00E037D8">
        <w:rPr>
          <w:color w:val="704A85" w:themeColor="accent5" w:themeShade="BF"/>
          <w:sz w:val="24"/>
          <w:szCs w:val="24"/>
        </w:rPr>
        <w:t xml:space="preserve"> </w:t>
      </w:r>
    </w:p>
    <w:p w14:paraId="63DC6C4C" w14:textId="6F9209EC" w:rsidR="005D5BF5" w:rsidRPr="00E037D8" w:rsidRDefault="00AF7D7C">
      <w:pPr>
        <w:pStyle w:val="ContactInfo"/>
        <w:rPr>
          <w:color w:val="704A85" w:themeColor="accent5" w:themeShade="BF"/>
          <w:sz w:val="24"/>
          <w:szCs w:val="24"/>
        </w:rPr>
      </w:pPr>
      <w:r w:rsidRPr="00E037D8">
        <w:rPr>
          <w:color w:val="704A85" w:themeColor="accent5" w:themeShade="BF"/>
          <w:sz w:val="24"/>
          <w:szCs w:val="24"/>
        </w:rPr>
        <w:t>Columbus, GA 31906</w:t>
      </w:r>
    </w:p>
    <w:tbl>
      <w:tblPr>
        <w:tblStyle w:val="NewsletterTable"/>
        <w:tblW w:w="3220" w:type="pct"/>
        <w:tblLook w:val="0660" w:firstRow="1" w:lastRow="1" w:firstColumn="0" w:lastColumn="0" w:noHBand="1" w:noVBand="1"/>
        <w:tblDescription w:val="Intro letter"/>
      </w:tblPr>
      <w:tblGrid>
        <w:gridCol w:w="6955"/>
      </w:tblGrid>
      <w:tr w:rsidR="005D5BF5" w14:paraId="4592EDC2" w14:textId="77777777" w:rsidTr="005D5BF5">
        <w:trPr>
          <w:cnfStyle w:val="100000000000" w:firstRow="1" w:lastRow="0" w:firstColumn="0" w:lastColumn="0" w:oddVBand="0" w:evenVBand="0" w:oddHBand="0" w:evenHBand="0" w:firstRowFirstColumn="0" w:firstRowLastColumn="0" w:lastRowFirstColumn="0" w:lastRowLastColumn="0"/>
        </w:trPr>
        <w:tc>
          <w:tcPr>
            <w:tcW w:w="0" w:type="auto"/>
          </w:tcPr>
          <w:p w14:paraId="1A338571" w14:textId="77777777" w:rsidR="005D5BF5" w:rsidRDefault="005D5BF5">
            <w:pPr>
              <w:pStyle w:val="TableSpace"/>
            </w:pPr>
          </w:p>
        </w:tc>
      </w:tr>
      <w:tr w:rsidR="005D5BF5" w14:paraId="6B47A97F" w14:textId="77777777" w:rsidTr="005D5BF5">
        <w:tc>
          <w:tcPr>
            <w:tcW w:w="6955" w:type="dxa"/>
          </w:tcPr>
          <w:p w14:paraId="30B7FDAD" w14:textId="77777777" w:rsidR="005D5BF5" w:rsidRDefault="00975749" w:rsidP="00975749">
            <w:pPr>
              <w:spacing w:after="200" w:line="276" w:lineRule="auto"/>
            </w:pPr>
            <w:r>
              <w:t>Dear Parents,</w:t>
            </w:r>
          </w:p>
          <w:p w14:paraId="1D8B934B" w14:textId="77777777" w:rsidR="00975749" w:rsidRDefault="00975749" w:rsidP="00975749">
            <w:pPr>
              <w:spacing w:after="200" w:line="276" w:lineRule="auto"/>
            </w:pPr>
            <w:r>
              <w:t xml:space="preserve">We are excited for the new project we will be working on. Our students are in the process of learning how to use technology to promote reading. If you are interested in taking part of the project contact me. If you know any sponsors who would like to contribute to our project, have them to </w:t>
            </w:r>
            <w:r w:rsidR="00052748">
              <w:t>contact our school.  We are pushing to one-to one</w:t>
            </w:r>
            <w:r>
              <w:t xml:space="preserve"> </w:t>
            </w:r>
            <w:r w:rsidR="00052748">
              <w:t>computers to be provided in our schools.</w:t>
            </w:r>
          </w:p>
          <w:p w14:paraId="0E9E55A1" w14:textId="77777777" w:rsidR="00052748" w:rsidRDefault="00052748" w:rsidP="008C1C39">
            <w:pPr>
              <w:spacing w:after="200" w:line="276" w:lineRule="auto"/>
            </w:pPr>
            <w:r>
              <w:t>Also, Christmas is almost is here. We want to provide every student with a Christmas book. If you like to donate books to our school, it would be much appreciated.</w:t>
            </w:r>
            <w:r w:rsidR="008C1C39">
              <w:t xml:space="preserve"> You will have until December 16</w:t>
            </w:r>
            <w:r w:rsidR="008C1C39" w:rsidRPr="008C1C39">
              <w:rPr>
                <w:vertAlign w:val="superscript"/>
              </w:rPr>
              <w:t>th</w:t>
            </w:r>
            <w:r w:rsidR="008C1C39">
              <w:t xml:space="preserve"> to get those books in. Thank you in advance for your hard work and support.</w:t>
            </w:r>
          </w:p>
        </w:tc>
        <w:bookmarkStart w:id="0" w:name="_GoBack"/>
        <w:bookmarkEnd w:id="0"/>
      </w:tr>
      <w:tr w:rsidR="005D5BF5" w14:paraId="70EFB49C" w14:textId="77777777" w:rsidTr="005D5BF5">
        <w:trPr>
          <w:cnfStyle w:val="010000000000" w:firstRow="0" w:lastRow="1" w:firstColumn="0" w:lastColumn="0" w:oddVBand="0" w:evenVBand="0" w:oddHBand="0" w:evenHBand="0" w:firstRowFirstColumn="0" w:firstRowLastColumn="0" w:lastRowFirstColumn="0" w:lastRowLastColumn="0"/>
        </w:trPr>
        <w:tc>
          <w:tcPr>
            <w:tcW w:w="0" w:type="auto"/>
          </w:tcPr>
          <w:p w14:paraId="373E6D31" w14:textId="77777777" w:rsidR="005D5BF5" w:rsidRDefault="005D5BF5">
            <w:pPr>
              <w:pStyle w:val="TableSpace"/>
            </w:pPr>
          </w:p>
        </w:tc>
      </w:tr>
    </w:tbl>
    <w:p w14:paraId="36F0AD46" w14:textId="477F8BA3" w:rsidR="005D5BF5" w:rsidRPr="00E037D8" w:rsidRDefault="008F6545" w:rsidP="008C1C39">
      <w:pPr>
        <w:ind w:left="0"/>
        <w:rPr>
          <w:rFonts w:asciiTheme="majorHAnsi" w:eastAsiaTheme="majorEastAsia" w:hAnsiTheme="majorHAnsi" w:cstheme="majorBidi"/>
          <w:b/>
          <w:bCs/>
          <w:color w:val="704A85" w:themeColor="accent5" w:themeShade="BF"/>
          <w:sz w:val="24"/>
          <w:szCs w:val="24"/>
        </w:rPr>
      </w:pPr>
      <w:r w:rsidRPr="00E037D8">
        <w:rPr>
          <w:rFonts w:asciiTheme="majorHAnsi" w:eastAsiaTheme="majorEastAsia" w:hAnsiTheme="majorHAnsi" w:cstheme="majorBidi"/>
          <w:b/>
          <w:bCs/>
          <w:color w:val="704A85" w:themeColor="accent5" w:themeShade="BF"/>
          <w:sz w:val="24"/>
          <w:szCs w:val="24"/>
        </w:rPr>
        <w:t>Student Collaboration</w:t>
      </w:r>
    </w:p>
    <w:p w14:paraId="70C9DE10" w14:textId="1DB76C5B" w:rsidR="008F6545" w:rsidRDefault="008C1C39" w:rsidP="00E756E9">
      <w:pPr>
        <w:ind w:left="0" w:firstLine="720"/>
        <w:rPr>
          <w:rFonts w:asciiTheme="majorHAnsi" w:eastAsiaTheme="majorEastAsia" w:hAnsiTheme="majorHAnsi" w:cstheme="majorBidi"/>
          <w:bCs/>
          <w:color w:val="0D0D0D" w:themeColor="text1" w:themeTint="F2"/>
        </w:rPr>
      </w:pPr>
      <w:r>
        <w:rPr>
          <w:rFonts w:asciiTheme="majorHAnsi" w:eastAsiaTheme="majorEastAsia" w:hAnsiTheme="majorHAnsi" w:cstheme="majorBidi"/>
          <w:bCs/>
          <w:color w:val="0D0D0D" w:themeColor="text1" w:themeTint="F2"/>
        </w:rPr>
        <w:t>Students will be collaborating together with their peers in school working on how to promote reading using technology. There are programs being provided to assist our student who are struggling in phonics and reading fluently. Students will also be learning how to write. Our students need help forming complete sentences using basic sight words.</w:t>
      </w:r>
      <w:r w:rsidR="008F6545">
        <w:rPr>
          <w:rFonts w:asciiTheme="majorHAnsi" w:eastAsiaTheme="majorEastAsia" w:hAnsiTheme="majorHAnsi" w:cstheme="majorBidi"/>
          <w:bCs/>
          <w:color w:val="0D0D0D" w:themeColor="text1" w:themeTint="F2"/>
        </w:rPr>
        <w:t xml:space="preserve"> High school students will be volunteering to assist our students who are in 3</w:t>
      </w:r>
      <w:r w:rsidR="008F6545" w:rsidRPr="008F6545">
        <w:rPr>
          <w:rFonts w:asciiTheme="majorHAnsi" w:eastAsiaTheme="majorEastAsia" w:hAnsiTheme="majorHAnsi" w:cstheme="majorBidi"/>
          <w:bCs/>
          <w:color w:val="0D0D0D" w:themeColor="text1" w:themeTint="F2"/>
          <w:vertAlign w:val="superscript"/>
        </w:rPr>
        <w:t>rd</w:t>
      </w:r>
      <w:r w:rsidR="008F6545">
        <w:rPr>
          <w:rFonts w:asciiTheme="majorHAnsi" w:eastAsiaTheme="majorEastAsia" w:hAnsiTheme="majorHAnsi" w:cstheme="majorBidi"/>
          <w:bCs/>
          <w:color w:val="0D0D0D" w:themeColor="text1" w:themeTint="F2"/>
        </w:rPr>
        <w:t xml:space="preserve"> through 5</w:t>
      </w:r>
      <w:r w:rsidR="008F6545" w:rsidRPr="008F6545">
        <w:rPr>
          <w:rFonts w:asciiTheme="majorHAnsi" w:eastAsiaTheme="majorEastAsia" w:hAnsiTheme="majorHAnsi" w:cstheme="majorBidi"/>
          <w:bCs/>
          <w:color w:val="0D0D0D" w:themeColor="text1" w:themeTint="F2"/>
          <w:vertAlign w:val="superscript"/>
        </w:rPr>
        <w:t>th</w:t>
      </w:r>
      <w:r w:rsidR="008F6545">
        <w:rPr>
          <w:rFonts w:asciiTheme="majorHAnsi" w:eastAsiaTheme="majorEastAsia" w:hAnsiTheme="majorHAnsi" w:cstheme="majorBidi"/>
          <w:bCs/>
          <w:color w:val="0D0D0D" w:themeColor="text1" w:themeTint="F2"/>
        </w:rPr>
        <w:t xml:space="preserve"> grade. </w:t>
      </w:r>
      <w:r w:rsidR="008F6545">
        <w:rPr>
          <w:rFonts w:asciiTheme="majorHAnsi" w:eastAsiaTheme="majorEastAsia" w:hAnsiTheme="majorHAnsi" w:cstheme="majorBidi"/>
          <w:bCs/>
          <w:color w:val="0D0D0D" w:themeColor="text1" w:themeTint="F2"/>
        </w:rPr>
        <w:lastRenderedPageBreak/>
        <w:t xml:space="preserve">This opportunity will allow students to see the importance of reading and connect with other students. The high school students will be your child’s reading buddy.  </w:t>
      </w:r>
    </w:p>
    <w:p w14:paraId="4CB43531" w14:textId="77777777" w:rsidR="00577BBB" w:rsidRPr="00E037D8" w:rsidRDefault="00577BBB" w:rsidP="008C1C39">
      <w:pPr>
        <w:ind w:left="0"/>
        <w:rPr>
          <w:rFonts w:asciiTheme="majorHAnsi" w:eastAsiaTheme="majorEastAsia" w:hAnsiTheme="majorHAnsi" w:cstheme="majorBidi"/>
          <w:b/>
          <w:bCs/>
          <w:color w:val="704A85" w:themeColor="accent5" w:themeShade="BF"/>
          <w:sz w:val="24"/>
          <w:szCs w:val="24"/>
        </w:rPr>
      </w:pPr>
      <w:r w:rsidRPr="00E037D8">
        <w:rPr>
          <w:rFonts w:asciiTheme="majorHAnsi" w:eastAsiaTheme="majorEastAsia" w:hAnsiTheme="majorHAnsi" w:cstheme="majorBidi"/>
          <w:b/>
          <w:bCs/>
          <w:color w:val="704A85" w:themeColor="accent5" w:themeShade="BF"/>
          <w:sz w:val="24"/>
          <w:szCs w:val="24"/>
        </w:rPr>
        <w:t>School Parents and Community</w:t>
      </w:r>
    </w:p>
    <w:p w14:paraId="3869641B" w14:textId="2DCA12CB" w:rsidR="008C1C39" w:rsidRPr="00577BBB" w:rsidRDefault="00577BBB" w:rsidP="00577BBB">
      <w:pPr>
        <w:ind w:left="0" w:firstLine="144"/>
        <w:rPr>
          <w:rFonts w:asciiTheme="majorHAnsi" w:eastAsiaTheme="majorEastAsia" w:hAnsiTheme="majorHAnsi" w:cstheme="majorBidi"/>
          <w:bCs/>
          <w:color w:val="0D0D0D" w:themeColor="text1" w:themeTint="F2"/>
        </w:rPr>
      </w:pPr>
      <w:r>
        <w:rPr>
          <w:rFonts w:asciiTheme="majorHAnsi" w:eastAsiaTheme="majorEastAsia" w:hAnsiTheme="majorHAnsi" w:cstheme="majorBidi"/>
          <w:bCs/>
          <w:color w:val="0D0D0D" w:themeColor="text1" w:themeTint="F2"/>
        </w:rPr>
        <w:t>W</w:t>
      </w:r>
      <w:r w:rsidR="008C1C39">
        <w:rPr>
          <w:rFonts w:asciiTheme="majorHAnsi" w:eastAsiaTheme="majorEastAsia" w:hAnsiTheme="majorHAnsi" w:cstheme="majorBidi"/>
          <w:bCs/>
          <w:color w:val="0D0D0D" w:themeColor="text1" w:themeTint="F2"/>
        </w:rPr>
        <w:t>e will need your help with enforcing the importance of reading. Our students are working on reading strategies and skills to promote reading and writing. Students need extra assistance from their teachers, parents, and community. We will need volunteers to assist our students to their fullest potential. If you would like to volunteer, there will be a sign-up sheet in the front office and one on your teacher’</w:t>
      </w:r>
      <w:r>
        <w:rPr>
          <w:rFonts w:asciiTheme="majorHAnsi" w:eastAsiaTheme="majorEastAsia" w:hAnsiTheme="majorHAnsi" w:cstheme="majorBidi"/>
          <w:bCs/>
          <w:color w:val="0D0D0D" w:themeColor="text1" w:themeTint="F2"/>
        </w:rPr>
        <w:t>s Canvas page. Parents sign</w:t>
      </w:r>
      <w:r w:rsidR="008C1C39">
        <w:rPr>
          <w:rFonts w:asciiTheme="majorHAnsi" w:eastAsiaTheme="majorEastAsia" w:hAnsiTheme="majorHAnsi" w:cstheme="majorBidi"/>
          <w:bCs/>
          <w:color w:val="0D0D0D" w:themeColor="text1" w:themeTint="F2"/>
        </w:rPr>
        <w:t xml:space="preserve"> your name and time you will be available.</w:t>
      </w:r>
    </w:p>
    <w:p w14:paraId="3E322857" w14:textId="621F5552" w:rsidR="005D5BF5" w:rsidRDefault="00C56428">
      <w:pPr>
        <w:pStyle w:val="Heading1"/>
      </w:pPr>
      <w:r>
        <w:rPr>
          <w:noProof/>
        </w:rPr>
        <mc:AlternateContent>
          <mc:Choice Requires="wps">
            <w:drawing>
              <wp:anchor distT="45720" distB="45720" distL="114300" distR="114300" simplePos="0" relativeHeight="251667456" behindDoc="0" locked="0" layoutInCell="1" allowOverlap="1" wp14:anchorId="285FAABB" wp14:editId="2312B8D1">
                <wp:simplePos x="0" y="0"/>
                <wp:positionH relativeFrom="column">
                  <wp:posOffset>34925</wp:posOffset>
                </wp:positionH>
                <wp:positionV relativeFrom="paragraph">
                  <wp:posOffset>434340</wp:posOffset>
                </wp:positionV>
                <wp:extent cx="4529455" cy="2911475"/>
                <wp:effectExtent l="0" t="0" r="2349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29114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F40E426" w14:textId="77777777" w:rsidR="00C56428" w:rsidRPr="00C56428" w:rsidRDefault="00C56428" w:rsidP="00C56428">
                            <w:pPr>
                              <w:rPr>
                                <w:b/>
                              </w:rPr>
                            </w:pPr>
                            <w:r w:rsidRPr="00C56428">
                              <w:rPr>
                                <w:b/>
                              </w:rPr>
                              <w:t xml:space="preserve">Reading/ELA- </w:t>
                            </w:r>
                            <w:r w:rsidRPr="00C56428">
                              <w:t>Learning how to identify the problem within the story and finding the solution. Recount or retell the story to identify the lesson or moral in the story. Identify similes and synonyms.</w:t>
                            </w:r>
                          </w:p>
                          <w:p w14:paraId="277D686A" w14:textId="77777777" w:rsidR="00C56428" w:rsidRPr="00C56428" w:rsidRDefault="00C56428" w:rsidP="00C56428">
                            <w:pPr>
                              <w:rPr>
                                <w:b/>
                              </w:rPr>
                            </w:pPr>
                            <w:r w:rsidRPr="00C56428">
                              <w:rPr>
                                <w:b/>
                              </w:rPr>
                              <w:t>Writing</w:t>
                            </w:r>
                            <w:r>
                              <w:rPr>
                                <w:b/>
                              </w:rPr>
                              <w:t xml:space="preserve">- </w:t>
                            </w:r>
                            <w:r w:rsidRPr="00C56428">
                              <w:t>Write informational writing using writing checklist and mentor text.</w:t>
                            </w:r>
                          </w:p>
                          <w:p w14:paraId="111B5F7C" w14:textId="77777777" w:rsidR="00C56428" w:rsidRPr="00C56428" w:rsidRDefault="00C56428" w:rsidP="00C56428">
                            <w:pPr>
                              <w:rPr>
                                <w:b/>
                              </w:rPr>
                            </w:pPr>
                            <w:r w:rsidRPr="00C56428">
                              <w:rPr>
                                <w:b/>
                              </w:rPr>
                              <w:t>Math</w:t>
                            </w:r>
                            <w:r>
                              <w:rPr>
                                <w:b/>
                              </w:rPr>
                              <w:t xml:space="preserve">- </w:t>
                            </w:r>
                            <w:r w:rsidRPr="00C56428">
                              <w:t>Use distributive property of multiplication to break apart factor into smaller factors.</w:t>
                            </w:r>
                          </w:p>
                          <w:p w14:paraId="622ADBA1" w14:textId="77777777" w:rsidR="00C56428" w:rsidRPr="00C56428" w:rsidRDefault="00C56428" w:rsidP="00C56428">
                            <w:pPr>
                              <w:rPr>
                                <w:b/>
                              </w:rPr>
                            </w:pPr>
                            <w:r w:rsidRPr="00C56428">
                              <w:rPr>
                                <w:b/>
                              </w:rPr>
                              <w:t>Science</w:t>
                            </w:r>
                            <w:r>
                              <w:rPr>
                                <w:b/>
                              </w:rPr>
                              <w:t xml:space="preserve">- </w:t>
                            </w:r>
                            <w:r>
                              <w:t>Learning about</w:t>
                            </w:r>
                            <w:r w:rsidRPr="00C56428">
                              <w:t xml:space="preserve"> rocks, soil and fossils.</w:t>
                            </w:r>
                          </w:p>
                          <w:p w14:paraId="2138A98C" w14:textId="77777777" w:rsidR="00C56428" w:rsidRPr="00C56428" w:rsidRDefault="00C56428" w:rsidP="00C56428">
                            <w:r w:rsidRPr="00C56428">
                              <w:rPr>
                                <w:b/>
                              </w:rPr>
                              <w:t>Social Studies</w:t>
                            </w:r>
                            <w:r>
                              <w:rPr>
                                <w:b/>
                              </w:rPr>
                              <w:t xml:space="preserve">- </w:t>
                            </w:r>
                            <w:r>
                              <w:t>Learning about Native Americans, locations, shelter, food, clothing, and culture.</w:t>
                            </w:r>
                          </w:p>
                          <w:p w14:paraId="15CD3595" w14:textId="77777777" w:rsidR="00C56428" w:rsidRDefault="00C56428" w:rsidP="00C564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FAABB" id="Text Box 2" o:spid="_x0000_s1027" type="#_x0000_t202" style="position:absolute;left:0;text-align:left;margin-left:2.75pt;margin-top:34.2pt;width:356.65pt;height:229.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" fillcolor="white [3201]" strokecolor="#91c73f [3205]" strokeweight="2pt">
                <v:textbox>
                  <w:txbxContent>
                    <w:p w14:paraId="6F40E426" w14:textId="77777777" w:rsidR="00C56428" w:rsidRPr="00C56428" w:rsidRDefault="00C56428" w:rsidP="00C56428">
                      <w:pPr>
                        <w:rPr>
                          <w:b/>
                        </w:rPr>
                      </w:pPr>
                      <w:r w:rsidRPr="00C56428">
                        <w:rPr>
                          <w:b/>
                        </w:rPr>
                        <w:t xml:space="preserve">Reading/ELA- </w:t>
                      </w:r>
                      <w:r w:rsidRPr="00C56428">
                        <w:t>Learning how to identify the problem within the story and finding the solution. Recount or retell the story to identify the lesson or moral in the story. Identify similes and synonyms.</w:t>
                      </w:r>
                    </w:p>
                    <w:p w14:paraId="277D686A" w14:textId="77777777" w:rsidR="00C56428" w:rsidRPr="00C56428" w:rsidRDefault="00C56428" w:rsidP="00C56428">
                      <w:pPr>
                        <w:rPr>
                          <w:b/>
                        </w:rPr>
                      </w:pPr>
                      <w:r w:rsidRPr="00C56428">
                        <w:rPr>
                          <w:b/>
                        </w:rPr>
                        <w:t>Writing</w:t>
                      </w:r>
                      <w:r>
                        <w:rPr>
                          <w:b/>
                        </w:rPr>
                        <w:t xml:space="preserve">- </w:t>
                      </w:r>
                      <w:r w:rsidRPr="00C56428">
                        <w:t>Write informational writing using writing checklist and mentor text.</w:t>
                      </w:r>
                    </w:p>
                    <w:p w14:paraId="111B5F7C" w14:textId="77777777" w:rsidR="00C56428" w:rsidRPr="00C56428" w:rsidRDefault="00C56428" w:rsidP="00C56428">
                      <w:pPr>
                        <w:rPr>
                          <w:b/>
                        </w:rPr>
                      </w:pPr>
                      <w:r w:rsidRPr="00C56428">
                        <w:rPr>
                          <w:b/>
                        </w:rPr>
                        <w:t>Math</w:t>
                      </w:r>
                      <w:r>
                        <w:rPr>
                          <w:b/>
                        </w:rPr>
                        <w:t xml:space="preserve">- </w:t>
                      </w:r>
                      <w:r w:rsidRPr="00C56428">
                        <w:t>Use distributive property of multiplication to break apart factor into smaller factors.</w:t>
                      </w:r>
                    </w:p>
                    <w:p w14:paraId="622ADBA1" w14:textId="77777777" w:rsidR="00C56428" w:rsidRPr="00C56428" w:rsidRDefault="00C56428" w:rsidP="00C56428">
                      <w:pPr>
                        <w:rPr>
                          <w:b/>
                        </w:rPr>
                      </w:pPr>
                      <w:r w:rsidRPr="00C56428">
                        <w:rPr>
                          <w:b/>
                        </w:rPr>
                        <w:t>Science</w:t>
                      </w:r>
                      <w:r>
                        <w:rPr>
                          <w:b/>
                        </w:rPr>
                        <w:t xml:space="preserve">- </w:t>
                      </w:r>
                      <w:r>
                        <w:t>Learning about</w:t>
                      </w:r>
                      <w:r w:rsidRPr="00C56428">
                        <w:t xml:space="preserve"> rocks, soil and fossils.</w:t>
                      </w:r>
                    </w:p>
                    <w:p w14:paraId="2138A98C" w14:textId="77777777" w:rsidR="00C56428" w:rsidRPr="00C56428" w:rsidRDefault="00C56428" w:rsidP="00C56428">
                      <w:r w:rsidRPr="00C56428">
                        <w:rPr>
                          <w:b/>
                        </w:rPr>
                        <w:t>Social Studies</w:t>
                      </w:r>
                      <w:r>
                        <w:rPr>
                          <w:b/>
                        </w:rPr>
                        <w:t xml:space="preserve">- </w:t>
                      </w:r>
                      <w:r>
                        <w:t>Learning about Native Americans, locations, shelter, food, clothing, and culture.</w:t>
                      </w:r>
                    </w:p>
                    <w:p w14:paraId="15CD3595" w14:textId="77777777" w:rsidR="00C56428" w:rsidRDefault="00C56428" w:rsidP="00C56428"/>
                  </w:txbxContent>
                </v:textbox>
                <w10:wrap type="square"/>
              </v:shape>
            </w:pict>
          </mc:Fallback>
        </mc:AlternateContent>
      </w:r>
      <w:r w:rsidR="00D32517">
        <w:rPr>
          <w:noProof/>
        </w:rPr>
        <mc:AlternateContent>
          <mc:Choice Requires="wps">
            <w:drawing>
              <wp:anchor distT="0" distB="0" distL="114300" distR="114300" simplePos="0" relativeHeight="251665408" behindDoc="0" locked="0" layoutInCell="1" allowOverlap="0" wp14:anchorId="382E2DF9" wp14:editId="58085698">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C416E" w14:textId="77777777" w:rsidR="005D5BF5" w:rsidRDefault="00577BBB">
                            <w:pPr>
                              <w:pStyle w:val="Photo"/>
                            </w:pPr>
                            <w:r>
                              <w:rPr>
                                <w:noProof/>
                              </w:rPr>
                              <w:drawing>
                                <wp:inline distT="0" distB="0" distL="0" distR="0" wp14:anchorId="154E22C8" wp14:editId="7198FDE3">
                                  <wp:extent cx="2174240" cy="1144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ry-christmas-kids[1].gif"/>
                                          <pic:cNvPicPr/>
                                        </pic:nvPicPr>
                                        <pic:blipFill>
                                          <a:blip r:embed="rId13">
                                            <a:extLst>
                                              <a:ext uri="{28A0092B-C50C-407E-A947-70E740481C1C}">
                                                <a14:useLocalDpi xmlns:a14="http://schemas.microsoft.com/office/drawing/2010/main" val="0"/>
                                              </a:ext>
                                            </a:extLst>
                                          </a:blip>
                                          <a:stretch>
                                            <a:fillRect/>
                                          </a:stretch>
                                        </pic:blipFill>
                                        <pic:spPr>
                                          <a:xfrm>
                                            <a:off x="0" y="0"/>
                                            <a:ext cx="2174240" cy="1144270"/>
                                          </a:xfrm>
                                          <a:prstGeom prst="rect">
                                            <a:avLst/>
                                          </a:prstGeom>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AF7D7C" w14:paraId="6A6EE947"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5566F918" w14:textId="77777777" w:rsidR="005D5BF5" w:rsidRDefault="005D5BF5">
                                  <w:pPr>
                                    <w:pStyle w:val="TableSpace"/>
                                  </w:pPr>
                                </w:p>
                              </w:tc>
                            </w:tr>
                            <w:tr w:rsidR="00AF7D7C" w14:paraId="3B66D65E" w14:textId="77777777" w:rsidTr="005D5BF5">
                              <w:trPr>
                                <w:trHeight w:val="9576"/>
                                <w:jc w:val="center"/>
                              </w:trPr>
                              <w:tc>
                                <w:tcPr>
                                  <w:tcW w:w="3439" w:type="dxa"/>
                                  <w:tcBorders>
                                    <w:top w:val="nil"/>
                                    <w:bottom w:val="nil"/>
                                  </w:tcBorders>
                                </w:tcPr>
                                <w:p w14:paraId="3BF847A6" w14:textId="77777777" w:rsidR="005D5BF5" w:rsidRDefault="00D32517">
                                  <w:pPr>
                                    <w:pStyle w:val="Heading1"/>
                                    <w:outlineLvl w:val="0"/>
                                  </w:pPr>
                                  <w:r>
                                    <w:t>In the Community</w:t>
                                  </w:r>
                                </w:p>
                                <w:p w14:paraId="3EE172A3" w14:textId="77777777" w:rsidR="005D5BF5" w:rsidRPr="006617CF" w:rsidRDefault="00AF7D7C">
                                  <w:pPr>
                                    <w:pStyle w:val="Heading2"/>
                                    <w:outlineLvl w:val="1"/>
                                    <w:rPr>
                                      <w:color w:val="12739B" w:themeColor="accent1" w:themeShade="BF"/>
                                    </w:rPr>
                                  </w:pPr>
                                  <w:r w:rsidRPr="006617CF">
                                    <w:rPr>
                                      <w:color w:val="12739B" w:themeColor="accent1" w:themeShade="BF"/>
                                    </w:rPr>
                                    <w:t>Christmas Food Drive-Thru</w:t>
                                  </w:r>
                                </w:p>
                                <w:p w14:paraId="69F7AE0E" w14:textId="1E597DB4" w:rsidR="005D5BF5" w:rsidRDefault="00AF7D7C">
                                  <w:pPr>
                                    <w:rPr>
                                      <w:b/>
                                    </w:rPr>
                                  </w:pPr>
                                  <w:r>
                                    <w:t xml:space="preserve">The school will be donating to families who are in need of a food box. There are families who are less fortunate. Our school will be giving out food boxes </w:t>
                                  </w:r>
                                  <w:r w:rsidRPr="00AF7D7C">
                                    <w:rPr>
                                      <w:b/>
                                    </w:rPr>
                                    <w:t>Dec 22</w:t>
                                  </w:r>
                                  <w:r w:rsidRPr="00AF7D7C">
                                    <w:rPr>
                                      <w:b/>
                                      <w:vertAlign w:val="superscript"/>
                                    </w:rPr>
                                    <w:t>nd</w:t>
                                  </w:r>
                                  <w:r w:rsidRPr="00AF7D7C">
                                    <w:rPr>
                                      <w:b/>
                                    </w:rPr>
                                    <w:t xml:space="preserve"> @9:00pm – 2:00pm</w:t>
                                  </w:r>
                                </w:p>
                                <w:p w14:paraId="6A3829F2" w14:textId="77777777" w:rsidR="00E037D8" w:rsidRPr="00AF7D7C" w:rsidRDefault="00E037D8">
                                  <w:pPr>
                                    <w:rPr>
                                      <w:b/>
                                    </w:rPr>
                                  </w:pPr>
                                </w:p>
                                <w:p w14:paraId="5DDD3CEE" w14:textId="77777777" w:rsidR="005D5BF5" w:rsidRPr="006617CF" w:rsidRDefault="00AF7D7C">
                                  <w:pPr>
                                    <w:pStyle w:val="Heading2"/>
                                    <w:outlineLvl w:val="1"/>
                                    <w:rPr>
                                      <w:rFonts w:asciiTheme="minorHAnsi" w:eastAsiaTheme="minorEastAsia" w:hAnsiTheme="minorHAnsi" w:cstheme="minorBidi"/>
                                      <w:b w:val="0"/>
                                      <w:bCs w:val="0"/>
                                      <w:color w:val="12739B" w:themeColor="accent1" w:themeShade="BF"/>
                                    </w:rPr>
                                  </w:pPr>
                                  <w:r w:rsidRPr="006617CF">
                                    <w:rPr>
                                      <w:color w:val="12739B" w:themeColor="accent1" w:themeShade="BF"/>
                                    </w:rPr>
                                    <w:t>Christmas Book Donation</w:t>
                                  </w:r>
                                </w:p>
                                <w:p w14:paraId="0B775B3E" w14:textId="071D9633" w:rsidR="005D5BF5" w:rsidRDefault="00AF7D7C" w:rsidP="00AF7D7C">
                                  <w:r>
                                    <w:t>If you would like to donate books to our students to have as a Christmas gift, please contact me through email and cell number. Information is provided above the newsletter.</w:t>
                                  </w:r>
                                </w:p>
                                <w:p w14:paraId="1517E332" w14:textId="77777777" w:rsidR="00E037D8" w:rsidRDefault="00E037D8" w:rsidP="00AF7D7C"/>
                                <w:p w14:paraId="7CF418C2" w14:textId="5A2ED2F9" w:rsidR="00AF7D7C" w:rsidRDefault="00E037D8" w:rsidP="00AF7D7C">
                                  <w:r>
                                    <w:rPr>
                                      <w:noProof/>
                                    </w:rPr>
                                    <w:drawing>
                                      <wp:inline distT="0" distB="0" distL="0" distR="0" wp14:anchorId="516077E4" wp14:editId="7387A7D7">
                                        <wp:extent cx="1948445" cy="121685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ristmas ornament.jpg"/>
                                                <pic:cNvPicPr/>
                                              </pic:nvPicPr>
                                              <pic:blipFill>
                                                <a:blip r:embed="rId14">
                                                  <a:extLst>
                                                    <a:ext uri="{28A0092B-C50C-407E-A947-70E740481C1C}">
                                                      <a14:useLocalDpi xmlns:a14="http://schemas.microsoft.com/office/drawing/2010/main" val="0"/>
                                                    </a:ext>
                                                  </a:extLst>
                                                </a:blip>
                                                <a:stretch>
                                                  <a:fillRect/>
                                                </a:stretch>
                                              </pic:blipFill>
                                              <pic:spPr>
                                                <a:xfrm>
                                                  <a:off x="0" y="0"/>
                                                  <a:ext cx="1949462" cy="1217491"/>
                                                </a:xfrm>
                                                <a:prstGeom prst="rect">
                                                  <a:avLst/>
                                                </a:prstGeom>
                                              </pic:spPr>
                                            </pic:pic>
                                          </a:graphicData>
                                        </a:graphic>
                                      </wp:inline>
                                    </w:drawing>
                                  </w:r>
                                </w:p>
                              </w:tc>
                            </w:tr>
                          </w:tbl>
                          <w:p w14:paraId="733AB2C8"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w14:anchorId="382E2DF9" id="Text Box 3" o:spid="_x0000_s1028" type="#_x0000_t202" alt="Newsletter sidebar 2" style="position:absolute;left:0;text-align:left;margin-left:0;margin-top:0;width:241.5pt;height:282pt;z-index:251665408;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" o:allowoverlap="f" filled="f" stroked="f" strokeweight=".5pt">
                <v:textbox inset="1.44pt,0,1.44pt,0">
                  <w:txbxContent>
                    <w:p w14:paraId="51FC416E" w14:textId="77777777" w:rsidR="005D5BF5" w:rsidRDefault="00577BBB">
                      <w:pPr>
                        <w:pStyle w:val="Photo"/>
                      </w:pPr>
                      <w:r>
                        <w:rPr>
                          <w:noProof/>
                        </w:rPr>
                        <w:drawing>
                          <wp:inline distT="0" distB="0" distL="0" distR="0" wp14:anchorId="154E22C8" wp14:editId="7198FDE3">
                            <wp:extent cx="2174240" cy="1144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ry-christmas-kids[1].gif"/>
                                    <pic:cNvPicPr/>
                                  </pic:nvPicPr>
                                  <pic:blipFill>
                                    <a:blip r:embed="rId13">
                                      <a:extLst>
                                        <a:ext uri="{28A0092B-C50C-407E-A947-70E740481C1C}">
                                          <a14:useLocalDpi xmlns:a14="http://schemas.microsoft.com/office/drawing/2010/main" val="0"/>
                                        </a:ext>
                                      </a:extLst>
                                    </a:blip>
                                    <a:stretch>
                                      <a:fillRect/>
                                    </a:stretch>
                                  </pic:blipFill>
                                  <pic:spPr>
                                    <a:xfrm>
                                      <a:off x="0" y="0"/>
                                      <a:ext cx="2174240" cy="1144270"/>
                                    </a:xfrm>
                                    <a:prstGeom prst="rect">
                                      <a:avLst/>
                                    </a:prstGeom>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AF7D7C" w14:paraId="6A6EE947"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5566F918" w14:textId="77777777" w:rsidR="005D5BF5" w:rsidRDefault="005D5BF5">
                            <w:pPr>
                              <w:pStyle w:val="TableSpace"/>
                            </w:pPr>
                          </w:p>
                        </w:tc>
                      </w:tr>
                      <w:tr w:rsidR="00AF7D7C" w14:paraId="3B66D65E" w14:textId="77777777" w:rsidTr="005D5BF5">
                        <w:trPr>
                          <w:trHeight w:val="9576"/>
                          <w:jc w:val="center"/>
                        </w:trPr>
                        <w:tc>
                          <w:tcPr>
                            <w:tcW w:w="3439" w:type="dxa"/>
                            <w:tcBorders>
                              <w:top w:val="nil"/>
                              <w:bottom w:val="nil"/>
                            </w:tcBorders>
                          </w:tcPr>
                          <w:p w14:paraId="3BF847A6" w14:textId="77777777" w:rsidR="005D5BF5" w:rsidRDefault="00D32517">
                            <w:pPr>
                              <w:pStyle w:val="Heading1"/>
                              <w:outlineLvl w:val="0"/>
                            </w:pPr>
                            <w:r>
                              <w:t>In the Community</w:t>
                            </w:r>
                          </w:p>
                          <w:p w14:paraId="3EE172A3" w14:textId="77777777" w:rsidR="005D5BF5" w:rsidRPr="006617CF" w:rsidRDefault="00AF7D7C">
                            <w:pPr>
                              <w:pStyle w:val="Heading2"/>
                              <w:outlineLvl w:val="1"/>
                              <w:rPr>
                                <w:color w:val="12739B" w:themeColor="accent1" w:themeShade="BF"/>
                              </w:rPr>
                            </w:pPr>
                            <w:r w:rsidRPr="006617CF">
                              <w:rPr>
                                <w:color w:val="12739B" w:themeColor="accent1" w:themeShade="BF"/>
                              </w:rPr>
                              <w:t>Christmas Food Drive-Thru</w:t>
                            </w:r>
                          </w:p>
                          <w:p w14:paraId="69F7AE0E" w14:textId="1E597DB4" w:rsidR="005D5BF5" w:rsidRDefault="00AF7D7C">
                            <w:pPr>
                              <w:rPr>
                                <w:b/>
                              </w:rPr>
                            </w:pPr>
                            <w:r>
                              <w:t xml:space="preserve">The school will be donating to families who are in need of a food box. There are families who are less fortunate. Our school will be giving out food boxes </w:t>
                            </w:r>
                            <w:r w:rsidRPr="00AF7D7C">
                              <w:rPr>
                                <w:b/>
                              </w:rPr>
                              <w:t>Dec 22</w:t>
                            </w:r>
                            <w:r w:rsidRPr="00AF7D7C">
                              <w:rPr>
                                <w:b/>
                                <w:vertAlign w:val="superscript"/>
                              </w:rPr>
                              <w:t>nd</w:t>
                            </w:r>
                            <w:r w:rsidRPr="00AF7D7C">
                              <w:rPr>
                                <w:b/>
                              </w:rPr>
                              <w:t xml:space="preserve"> @9:00pm – 2:00pm</w:t>
                            </w:r>
                          </w:p>
                          <w:p w14:paraId="6A3829F2" w14:textId="77777777" w:rsidR="00E037D8" w:rsidRPr="00AF7D7C" w:rsidRDefault="00E037D8">
                            <w:pPr>
                              <w:rPr>
                                <w:b/>
                              </w:rPr>
                            </w:pPr>
                          </w:p>
                          <w:p w14:paraId="5DDD3CEE" w14:textId="77777777" w:rsidR="005D5BF5" w:rsidRPr="006617CF" w:rsidRDefault="00AF7D7C">
                            <w:pPr>
                              <w:pStyle w:val="Heading2"/>
                              <w:outlineLvl w:val="1"/>
                              <w:rPr>
                                <w:rFonts w:asciiTheme="minorHAnsi" w:eastAsiaTheme="minorEastAsia" w:hAnsiTheme="minorHAnsi" w:cstheme="minorBidi"/>
                                <w:b w:val="0"/>
                                <w:bCs w:val="0"/>
                                <w:color w:val="12739B" w:themeColor="accent1" w:themeShade="BF"/>
                              </w:rPr>
                            </w:pPr>
                            <w:r w:rsidRPr="006617CF">
                              <w:rPr>
                                <w:color w:val="12739B" w:themeColor="accent1" w:themeShade="BF"/>
                              </w:rPr>
                              <w:t>Christmas Book Donation</w:t>
                            </w:r>
                          </w:p>
                          <w:p w14:paraId="0B775B3E" w14:textId="071D9633" w:rsidR="005D5BF5" w:rsidRDefault="00AF7D7C" w:rsidP="00AF7D7C">
                            <w:r>
                              <w:t>If you would like to donate books to our students to have as a Christmas gift, please contact me through email and cell number. Information is provided above the newsletter.</w:t>
                            </w:r>
                          </w:p>
                          <w:p w14:paraId="1517E332" w14:textId="77777777" w:rsidR="00E037D8" w:rsidRDefault="00E037D8" w:rsidP="00AF7D7C"/>
                          <w:p w14:paraId="7CF418C2" w14:textId="5A2ED2F9" w:rsidR="00AF7D7C" w:rsidRDefault="00E037D8" w:rsidP="00AF7D7C">
                            <w:r>
                              <w:rPr>
                                <w:noProof/>
                              </w:rPr>
                              <w:drawing>
                                <wp:inline distT="0" distB="0" distL="0" distR="0" wp14:anchorId="516077E4" wp14:editId="7387A7D7">
                                  <wp:extent cx="1948445" cy="121685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ristmas ornament.jpg"/>
                                          <pic:cNvPicPr/>
                                        </pic:nvPicPr>
                                        <pic:blipFill>
                                          <a:blip r:embed="rId14">
                                            <a:extLst>
                                              <a:ext uri="{28A0092B-C50C-407E-A947-70E740481C1C}">
                                                <a14:useLocalDpi xmlns:a14="http://schemas.microsoft.com/office/drawing/2010/main" val="0"/>
                                              </a:ext>
                                            </a:extLst>
                                          </a:blip>
                                          <a:stretch>
                                            <a:fillRect/>
                                          </a:stretch>
                                        </pic:blipFill>
                                        <pic:spPr>
                                          <a:xfrm>
                                            <a:off x="0" y="0"/>
                                            <a:ext cx="1949462" cy="1217491"/>
                                          </a:xfrm>
                                          <a:prstGeom prst="rect">
                                            <a:avLst/>
                                          </a:prstGeom>
                                        </pic:spPr>
                                      </pic:pic>
                                    </a:graphicData>
                                  </a:graphic>
                                </wp:inline>
                              </w:drawing>
                            </w:r>
                          </w:p>
                        </w:tc>
                      </w:tr>
                    </w:tbl>
                    <w:p w14:paraId="733AB2C8" w14:textId="77777777" w:rsidR="005D5BF5" w:rsidRDefault="005D5BF5">
                      <w:pPr>
                        <w:pStyle w:val="NoSpacing"/>
                      </w:pPr>
                    </w:p>
                  </w:txbxContent>
                </v:textbox>
                <w10:wrap type="square" side="left" anchorx="page" anchory="margin"/>
              </v:shape>
            </w:pict>
          </mc:Fallback>
        </mc:AlternateContent>
      </w:r>
      <w:r>
        <w:t>This Week’s Assignments</w:t>
      </w:r>
    </w:p>
    <w:p w14:paraId="0C44F1A9" w14:textId="35581A8D" w:rsidR="005D5BF5" w:rsidRDefault="00C25934" w:rsidP="00C56428">
      <w:pPr>
        <w:pStyle w:val="Heading2"/>
        <w:jc w:val="center"/>
      </w:pPr>
      <w:r>
        <w:rPr>
          <w:noProof/>
        </w:rPr>
        <w:drawing>
          <wp:inline distT="0" distB="0" distL="0" distR="0" wp14:anchorId="7470D370" wp14:editId="13D69B5C">
            <wp:extent cx="4465259" cy="1285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liday-1429854_960_720[1].jpg"/>
                    <pic:cNvPicPr/>
                  </pic:nvPicPr>
                  <pic:blipFill>
                    <a:blip r:embed="rId15">
                      <a:extLst>
                        <a:ext uri="{28A0092B-C50C-407E-A947-70E740481C1C}">
                          <a14:useLocalDpi xmlns:a14="http://schemas.microsoft.com/office/drawing/2010/main" val="0"/>
                        </a:ext>
                      </a:extLst>
                    </a:blip>
                    <a:stretch>
                      <a:fillRect/>
                    </a:stretch>
                  </pic:blipFill>
                  <pic:spPr>
                    <a:xfrm>
                      <a:off x="0" y="0"/>
                      <a:ext cx="4467488" cy="1285882"/>
                    </a:xfrm>
                    <a:prstGeom prst="rect">
                      <a:avLst/>
                    </a:prstGeom>
                  </pic:spPr>
                </pic:pic>
              </a:graphicData>
            </a:graphic>
          </wp:inline>
        </w:drawing>
      </w:r>
    </w:p>
    <w:p w14:paraId="76CA9A0E" w14:textId="3C3FBFDA" w:rsidR="00C25934" w:rsidRPr="00C25934" w:rsidRDefault="00C25934" w:rsidP="00C25934">
      <w:pPr>
        <w:pStyle w:val="ListParagraph"/>
        <w:ind w:left="864"/>
        <w:rPr>
          <w:b/>
          <w:color w:val="704A85" w:themeColor="accent5" w:themeShade="BF"/>
          <w:sz w:val="28"/>
          <w:szCs w:val="28"/>
        </w:rPr>
      </w:pPr>
      <w:r w:rsidRPr="00C25934">
        <w:rPr>
          <w:b/>
          <w:noProof/>
          <w:color w:val="704A85" w:themeColor="accent5" w:themeShade="BF"/>
          <w:sz w:val="28"/>
          <w:szCs w:val="28"/>
        </w:rPr>
        <mc:AlternateContent>
          <mc:Choice Requires="wps">
            <w:drawing>
              <wp:anchor distT="45720" distB="45720" distL="114300" distR="114300" simplePos="0" relativeHeight="251669504" behindDoc="0" locked="0" layoutInCell="1" allowOverlap="1" wp14:anchorId="682BA2E6" wp14:editId="153F9A74">
                <wp:simplePos x="0" y="0"/>
                <wp:positionH relativeFrom="column">
                  <wp:posOffset>815340</wp:posOffset>
                </wp:positionH>
                <wp:positionV relativeFrom="paragraph">
                  <wp:posOffset>129540</wp:posOffset>
                </wp:positionV>
                <wp:extent cx="3586480" cy="660400"/>
                <wp:effectExtent l="0" t="0" r="1397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480" cy="660400"/>
                        </a:xfrm>
                        <a:prstGeom prst="rect">
                          <a:avLst/>
                        </a:prstGeom>
                        <a:solidFill>
                          <a:srgbClr val="FFFFFF"/>
                        </a:solidFill>
                        <a:ln w="9525">
                          <a:solidFill>
                            <a:srgbClr val="000000"/>
                          </a:solidFill>
                          <a:miter lim="800000"/>
                          <a:headEnd/>
                          <a:tailEnd/>
                        </a:ln>
                      </wps:spPr>
                      <wps:txbx>
                        <w:txbxContent>
                          <w:p w14:paraId="44E6AAC7" w14:textId="093C672A" w:rsidR="00C25934" w:rsidRPr="00C25934" w:rsidRDefault="00C25934" w:rsidP="00C25934">
                            <w:pPr>
                              <w:ind w:left="0"/>
                              <w:jc w:val="center"/>
                              <w:rPr>
                                <w:rFonts w:ascii="Calligraphy" w:hAnsi="Calligraphy"/>
                                <w:b/>
                                <w:color w:val="704A85" w:themeColor="accent5" w:themeShade="BF"/>
                                <w:sz w:val="32"/>
                                <w:szCs w:val="32"/>
                              </w:rPr>
                            </w:pPr>
                            <w:r>
                              <w:rPr>
                                <w:rFonts w:ascii="Calligraphy" w:hAnsi="Calligraphy"/>
                                <w:b/>
                                <w:color w:val="704A85" w:themeColor="accent5" w:themeShade="BF"/>
                                <w:sz w:val="32"/>
                                <w:szCs w:val="32"/>
                              </w:rPr>
                              <w:t>K. Colbert 12/13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BA2E6" id="_x0000_s1029" type="#_x0000_t202" style="position:absolute;left:0;text-align:left;margin-left:64.2pt;margin-top:10.2pt;width:282.4pt;height:5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gTJwIAAEwEAAAOAAAAZHJzL2Uyb0RvYy54bWysVNtu2zAMfR+wfxD0vthJnSw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">
                <v:textbox>
                  <w:txbxContent>
                    <w:p w14:paraId="44E6AAC7" w14:textId="093C672A" w:rsidR="00C25934" w:rsidRPr="00C25934" w:rsidRDefault="00C25934" w:rsidP="00C25934">
                      <w:pPr>
                        <w:ind w:left="0"/>
                        <w:jc w:val="center"/>
                        <w:rPr>
                          <w:rFonts w:ascii="Calligraphy" w:hAnsi="Calligraphy"/>
                          <w:b/>
                          <w:color w:val="704A85" w:themeColor="accent5" w:themeShade="BF"/>
                          <w:sz w:val="32"/>
                          <w:szCs w:val="32"/>
                        </w:rPr>
                      </w:pPr>
                      <w:r>
                        <w:rPr>
                          <w:rFonts w:ascii="Calligraphy" w:hAnsi="Calligraphy"/>
                          <w:b/>
                          <w:color w:val="704A85" w:themeColor="accent5" w:themeShade="BF"/>
                          <w:sz w:val="32"/>
                          <w:szCs w:val="32"/>
                        </w:rPr>
                        <w:t>K. Colbert 12/13</w:t>
                      </w:r>
                    </w:p>
                  </w:txbxContent>
                </v:textbox>
                <w10:wrap type="square"/>
              </v:shape>
            </w:pict>
          </mc:Fallback>
        </mc:AlternateContent>
      </w:r>
    </w:p>
    <w:sectPr w:rsidR="00C25934" w:rsidRPr="00C25934">
      <w:footerReference w:type="default" r:id="rId16"/>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3358B" w14:textId="77777777" w:rsidR="00944B7D" w:rsidRDefault="00944B7D">
      <w:pPr>
        <w:spacing w:before="0" w:after="0" w:line="240" w:lineRule="auto"/>
      </w:pPr>
      <w:r>
        <w:separator/>
      </w:r>
    </w:p>
  </w:endnote>
  <w:endnote w:type="continuationSeparator" w:id="0">
    <w:p w14:paraId="21E966C1" w14:textId="77777777" w:rsidR="00944B7D" w:rsidRDefault="00944B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ligraphy">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5000" w:type="pct"/>
      <w:tblInd w:w="144" w:type="dxa"/>
      <w:tblLook w:val="0660" w:firstRow="1" w:lastRow="1" w:firstColumn="0" w:lastColumn="0" w:noHBand="1" w:noVBand="1"/>
    </w:tblPr>
    <w:tblGrid>
      <w:gridCol w:w="6951"/>
      <w:gridCol w:w="421"/>
      <w:gridCol w:w="3428"/>
    </w:tblGrid>
    <w:tr w:rsidR="005D5BF5" w14:paraId="18085111"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3B17BA35" w14:textId="77777777" w:rsidR="005D5BF5" w:rsidRDefault="005D5BF5">
          <w:pPr>
            <w:pStyle w:val="TableSpace"/>
          </w:pPr>
        </w:p>
      </w:tc>
      <w:tc>
        <w:tcPr>
          <w:tcW w:w="195" w:type="pct"/>
          <w:tcBorders>
            <w:top w:val="nil"/>
            <w:bottom w:val="nil"/>
          </w:tcBorders>
          <w:shd w:val="clear" w:color="auto" w:fill="auto"/>
        </w:tcPr>
        <w:p w14:paraId="184F6257" w14:textId="77777777" w:rsidR="005D5BF5" w:rsidRDefault="005D5BF5">
          <w:pPr>
            <w:pStyle w:val="TableSpace"/>
          </w:pPr>
        </w:p>
      </w:tc>
      <w:tc>
        <w:tcPr>
          <w:tcW w:w="1585" w:type="pct"/>
        </w:tcPr>
        <w:p w14:paraId="387C6A57" w14:textId="77777777" w:rsidR="005D5BF5" w:rsidRDefault="005D5BF5">
          <w:pPr>
            <w:pStyle w:val="TableSpace"/>
          </w:pPr>
        </w:p>
      </w:tc>
    </w:tr>
    <w:tr w:rsidR="005D5BF5" w14:paraId="2C5B2A67" w14:textId="77777777" w:rsidTr="005D5BF5">
      <w:tc>
        <w:tcPr>
          <w:tcW w:w="3215" w:type="pct"/>
        </w:tcPr>
        <w:p w14:paraId="121ABB44" w14:textId="77777777" w:rsidR="005D5BF5" w:rsidRDefault="005D5BF5">
          <w:pPr>
            <w:pStyle w:val="Footer"/>
          </w:pPr>
        </w:p>
      </w:tc>
      <w:tc>
        <w:tcPr>
          <w:tcW w:w="195" w:type="pct"/>
          <w:tcBorders>
            <w:top w:val="nil"/>
            <w:bottom w:val="nil"/>
          </w:tcBorders>
          <w:shd w:val="clear" w:color="auto" w:fill="auto"/>
        </w:tcPr>
        <w:p w14:paraId="268EDB20" w14:textId="77777777" w:rsidR="005D5BF5" w:rsidRDefault="005D5BF5">
          <w:pPr>
            <w:pStyle w:val="Footer"/>
          </w:pPr>
        </w:p>
      </w:tc>
      <w:tc>
        <w:tcPr>
          <w:tcW w:w="1585" w:type="pct"/>
        </w:tcPr>
        <w:p w14:paraId="51790FAC" w14:textId="27C77E92" w:rsidR="005D5BF5" w:rsidRDefault="00D32517">
          <w:pPr>
            <w:pStyle w:val="Footer"/>
          </w:pPr>
          <w:r>
            <w:t xml:space="preserve">Page </w:t>
          </w:r>
          <w:r>
            <w:fldChar w:fldCharType="begin"/>
          </w:r>
          <w:r>
            <w:instrText xml:space="preserve"> PAGE </w:instrText>
          </w:r>
          <w:r>
            <w:fldChar w:fldCharType="separate"/>
          </w:r>
          <w:r w:rsidR="00944B7D">
            <w:rPr>
              <w:noProof/>
            </w:rPr>
            <w:t>1</w:t>
          </w:r>
          <w:r>
            <w:fldChar w:fldCharType="end"/>
          </w:r>
          <w:r>
            <w:t xml:space="preserve"> of </w:t>
          </w:r>
          <w:fldSimple w:instr=" NUMPAGES ">
            <w:r w:rsidR="00944B7D">
              <w:rPr>
                <w:noProof/>
              </w:rPr>
              <w:t>1</w:t>
            </w:r>
          </w:fldSimple>
        </w:p>
      </w:tc>
    </w:tr>
    <w:tr w:rsidR="005D5BF5" w14:paraId="50D8981C"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407680FE" w14:textId="77777777" w:rsidR="005D5BF5" w:rsidRDefault="005D5BF5">
          <w:pPr>
            <w:pStyle w:val="TableSpace"/>
          </w:pPr>
        </w:p>
      </w:tc>
      <w:tc>
        <w:tcPr>
          <w:tcW w:w="195" w:type="pct"/>
          <w:tcBorders>
            <w:top w:val="nil"/>
            <w:bottom w:val="nil"/>
          </w:tcBorders>
          <w:shd w:val="clear" w:color="auto" w:fill="auto"/>
        </w:tcPr>
        <w:p w14:paraId="1D3F665E" w14:textId="77777777" w:rsidR="005D5BF5" w:rsidRDefault="005D5BF5">
          <w:pPr>
            <w:pStyle w:val="TableSpace"/>
          </w:pPr>
        </w:p>
      </w:tc>
      <w:tc>
        <w:tcPr>
          <w:tcW w:w="1585" w:type="pct"/>
        </w:tcPr>
        <w:p w14:paraId="2446F2AD" w14:textId="77777777" w:rsidR="005D5BF5" w:rsidRDefault="005D5BF5">
          <w:pPr>
            <w:pStyle w:val="TableSpace"/>
          </w:pPr>
        </w:p>
      </w:tc>
    </w:tr>
  </w:tbl>
  <w:p w14:paraId="20504C08" w14:textId="77777777"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EC91C" w14:textId="77777777" w:rsidR="00944B7D" w:rsidRDefault="00944B7D">
      <w:pPr>
        <w:spacing w:before="0" w:after="0" w:line="240" w:lineRule="auto"/>
      </w:pPr>
      <w:r>
        <w:separator/>
      </w:r>
    </w:p>
  </w:footnote>
  <w:footnote w:type="continuationSeparator" w:id="0">
    <w:p w14:paraId="61AFFC91" w14:textId="77777777" w:rsidR="00944B7D" w:rsidRDefault="00944B7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E1B70"/>
    <w:multiLevelType w:val="hybridMultilevel"/>
    <w:tmpl w:val="C0726C3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749"/>
    <w:rsid w:val="00052748"/>
    <w:rsid w:val="00076A2C"/>
    <w:rsid w:val="002C0C22"/>
    <w:rsid w:val="004F279A"/>
    <w:rsid w:val="00577BBB"/>
    <w:rsid w:val="005D5BF5"/>
    <w:rsid w:val="006617CF"/>
    <w:rsid w:val="008C1C39"/>
    <w:rsid w:val="008F6545"/>
    <w:rsid w:val="00944B7D"/>
    <w:rsid w:val="00975749"/>
    <w:rsid w:val="00AF7D7C"/>
    <w:rsid w:val="00C25934"/>
    <w:rsid w:val="00C56428"/>
    <w:rsid w:val="00D32517"/>
    <w:rsid w:val="00DC456A"/>
    <w:rsid w:val="00E037D8"/>
    <w:rsid w:val="00E756E9"/>
    <w:rsid w:val="00F366A6"/>
    <w:rsid w:val="00F51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F6404"/>
  <w15:chartTrackingRefBased/>
  <w15:docId w15:val="{43F557EB-F670-43E7-9A32-013E93B45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AF7D7C"/>
    <w:rPr>
      <w:color w:val="199BD0" w:themeColor="hyperlink"/>
      <w:u w:val="single"/>
    </w:rPr>
  </w:style>
  <w:style w:type="paragraph" w:styleId="ListParagraph">
    <w:name w:val="List Paragraph"/>
    <w:basedOn w:val="Normal"/>
    <w:uiPriority w:val="34"/>
    <w:semiHidden/>
    <w:qFormat/>
    <w:rsid w:val="00C259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gi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thomas7563@troy.ed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homas.shantina.r@muscogee.k12.ga.us" TargetMode="External"/><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31698\Downloads\tf02805139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0BAD0A8EEEA4E82B3C63547D3E5F9F3"/>
        <w:category>
          <w:name w:val="General"/>
          <w:gallery w:val="placeholder"/>
        </w:category>
        <w:types>
          <w:type w:val="bbPlcHdr"/>
        </w:types>
        <w:behaviors>
          <w:behavior w:val="content"/>
        </w:behaviors>
        <w:guid w:val="{4E6AD4FB-D0C4-4F80-9077-497D4F4BBC4B}"/>
      </w:docPartPr>
      <w:docPartBody>
        <w:p w:rsidR="00000000" w:rsidRDefault="008A3943">
          <w:pPr>
            <w:pStyle w:val="E0BAD0A8EEEA4E82B3C63547D3E5F9F3"/>
          </w:pPr>
          <w:r>
            <w:t>[Dat</w:t>
          </w:r>
          <w:r>
            <w:t>e]</w:t>
          </w:r>
        </w:p>
      </w:docPartBody>
    </w:docPart>
    <w:docPart>
      <w:docPartPr>
        <w:name w:val="5895C8FFB7A6450AB095EB08FA591530"/>
        <w:category>
          <w:name w:val="General"/>
          <w:gallery w:val="placeholder"/>
        </w:category>
        <w:types>
          <w:type w:val="bbPlcHdr"/>
        </w:types>
        <w:behaviors>
          <w:behavior w:val="content"/>
        </w:behaviors>
        <w:guid w:val="{66CF7A79-EB3D-42B2-928F-92BCE58D263A}"/>
      </w:docPartPr>
      <w:docPartBody>
        <w:p w:rsidR="00000000" w:rsidRDefault="00CD2B0E" w:rsidP="00CD2B0E">
          <w:pPr>
            <w:pStyle w:val="5895C8FFB7A6450AB095EB08FA591530"/>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ligraphy">
    <w:altName w:val="MV Boli"/>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B0E"/>
    <w:rsid w:val="008A3943"/>
    <w:rsid w:val="00CD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8827D1A42145AE9F571AA8A5C4D763">
    <w:name w:val="828827D1A42145AE9F571AA8A5C4D763"/>
  </w:style>
  <w:style w:type="paragraph" w:customStyle="1" w:styleId="E92F264F589E4CF48D80753F9EB87505">
    <w:name w:val="E92F264F589E4CF48D80753F9EB87505"/>
  </w:style>
  <w:style w:type="paragraph" w:customStyle="1" w:styleId="723E533FD29D4A90A090CAB6E7BB8453">
    <w:name w:val="723E533FD29D4A90A090CAB6E7BB8453"/>
  </w:style>
  <w:style w:type="paragraph" w:customStyle="1" w:styleId="928889FB94D241A7AE379F22DEC27E5F">
    <w:name w:val="928889FB94D241A7AE379F22DEC27E5F"/>
  </w:style>
  <w:style w:type="paragraph" w:customStyle="1" w:styleId="0F0EED03055243EB91101387A50A5D67">
    <w:name w:val="0F0EED03055243EB91101387A50A5D67"/>
  </w:style>
  <w:style w:type="paragraph" w:customStyle="1" w:styleId="975024F0E7774EF4985FFC9E427C6E22">
    <w:name w:val="975024F0E7774EF4985FFC9E427C6E22"/>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rPr>
  </w:style>
  <w:style w:type="paragraph" w:customStyle="1" w:styleId="2679BA8DC2FC47A9A411A1D49D92C02B">
    <w:name w:val="2679BA8DC2FC47A9A411A1D49D92C02B"/>
  </w:style>
  <w:style w:type="paragraph" w:customStyle="1" w:styleId="2FF62128DCB147E3BDF05633815942AC">
    <w:name w:val="2FF62128DCB147E3BDF05633815942AC"/>
  </w:style>
  <w:style w:type="paragraph" w:customStyle="1" w:styleId="E0BAD0A8EEEA4E82B3C63547D3E5F9F3">
    <w:name w:val="E0BAD0A8EEEA4E82B3C63547D3E5F9F3"/>
  </w:style>
  <w:style w:type="paragraph" w:customStyle="1" w:styleId="1B6F00EBA5724E8BBE85AFF0A2DA7FA8">
    <w:name w:val="1B6F00EBA5724E8BBE85AFF0A2DA7FA8"/>
  </w:style>
  <w:style w:type="paragraph" w:customStyle="1" w:styleId="1FF3C1B8922D4F908D6F8484F51C7652">
    <w:name w:val="1FF3C1B8922D4F908D6F8484F51C7652"/>
  </w:style>
  <w:style w:type="paragraph" w:customStyle="1" w:styleId="397E7F43BE93418BAAC0392985157FBD">
    <w:name w:val="397E7F43BE93418BAAC0392985157FBD"/>
    <w:rsid w:val="00CD2B0E"/>
  </w:style>
  <w:style w:type="paragraph" w:customStyle="1" w:styleId="5895C8FFB7A6450AB095EB08FA591530">
    <w:name w:val="5895C8FFB7A6450AB095EB08FA591530"/>
    <w:rsid w:val="00CD2B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DAE3ABDD3E5446B4D95FA0BE1A69FB" ma:contentTypeVersion="12" ma:contentTypeDescription="Create a new document." ma:contentTypeScope="" ma:versionID="2efc6c16ecc12ff346c6950c25490cad">
  <xsd:schema xmlns:xsd="http://www.w3.org/2001/XMLSchema" xmlns:xs="http://www.w3.org/2001/XMLSchema" xmlns:p="http://schemas.microsoft.com/office/2006/metadata/properties" xmlns:ns3="d4f472ac-b24d-4947-8167-1f3afa2efafd" xmlns:ns4="f7c0bb12-67b3-446a-a1b6-c7c83c2559c1" targetNamespace="http://schemas.microsoft.com/office/2006/metadata/properties" ma:root="true" ma:fieldsID="5e1c45b7b901bd2d8427859c4844899b" ns3:_="" ns4:_="">
    <xsd:import namespace="d4f472ac-b24d-4947-8167-1f3afa2efafd"/>
    <xsd:import namespace="f7c0bb12-67b3-446a-a1b6-c7c83c2559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f472ac-b24d-4947-8167-1f3afa2efaf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c0bb12-67b3-446a-a1b6-c7c83c2559c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C253BB-6A9C-4540-B707-FE79FBF7A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f472ac-b24d-4947-8167-1f3afa2efafd"/>
    <ds:schemaRef ds:uri="f7c0bb12-67b3-446a-a1b6-c7c83c2559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89BE68-97E1-4095-96F8-4FFDDB1CAF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tf02805139_win32</Template>
  <TotalTime>3</TotalTime>
  <Pages>2</Pages>
  <Words>326</Words>
  <Characters>1860</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//This Week’s Assignments</vt:lpstr>
      <vt:lpstr>    /</vt:lpstr>
    </vt:vector>
  </TitlesOfParts>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Shantina R</dc:creator>
  <cp:lastModifiedBy>Thomas Shantina R</cp:lastModifiedBy>
  <cp:revision>3</cp:revision>
  <cp:lastPrinted>2020-11-22T22:25:00Z</cp:lastPrinted>
  <dcterms:created xsi:type="dcterms:W3CDTF">2020-11-21T23:47:00Z</dcterms:created>
  <dcterms:modified xsi:type="dcterms:W3CDTF">2020-11-24T11:30:00Z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0x0101000ADAE3ABDD3E5446B4D95FA0BE1A69FB</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